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901" w:rsidRDefault="00B60901" w:rsidP="000F3C31">
      <w:pPr>
        <w:rPr>
          <w:rFonts w:ascii="Comic Sans MS" w:hAnsi="Comic Sans MS"/>
          <w:sz w:val="20"/>
          <w:szCs w:val="2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7.65pt;margin-top:95.65pt;width:534pt;height:142pt;z-index:251657216" stroked="f">
            <v:textbox>
              <w:txbxContent>
                <w:p w:rsidR="00B60901" w:rsidRPr="00A73F99" w:rsidRDefault="00B60901" w:rsidP="005F48A9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FF"/>
                      <w:sz w:val="96"/>
                      <w:szCs w:val="96"/>
                    </w:rPr>
                  </w:pPr>
                  <w:r w:rsidRPr="00A73F99">
                    <w:rPr>
                      <w:rFonts w:ascii="Arial" w:hAnsi="Arial" w:cs="Arial"/>
                      <w:b/>
                      <w:color w:val="0000FF"/>
                      <w:sz w:val="96"/>
                      <w:szCs w:val="96"/>
                    </w:rPr>
                    <w:t xml:space="preserve">RELIQUIA DI </w:t>
                  </w:r>
                </w:p>
                <w:p w:rsidR="00B60901" w:rsidRPr="00A73F99" w:rsidRDefault="00B60901" w:rsidP="005F48A9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96"/>
                      <w:szCs w:val="96"/>
                    </w:rPr>
                  </w:pPr>
                  <w:r w:rsidRPr="00A73F99">
                    <w:rPr>
                      <w:rFonts w:ascii="Arial" w:hAnsi="Arial" w:cs="Arial"/>
                      <w:b/>
                      <w:color w:val="0000FF"/>
                      <w:sz w:val="96"/>
                      <w:szCs w:val="96"/>
                    </w:rPr>
                    <w:t>SANTA BERNADETTE</w:t>
                  </w:r>
                </w:p>
                <w:p w:rsidR="00B60901" w:rsidRPr="005F48A9" w:rsidRDefault="00B60901" w:rsidP="005F48A9"/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margin-left:436.65pt;margin-top:7.65pt;width:236.25pt;height:78pt;z-index:251656192" stroked="f">
            <v:textbox style="mso-next-textbox:#_x0000_s1027">
              <w:txbxContent>
                <w:p w:rsidR="00B60901" w:rsidRPr="000F3C31" w:rsidRDefault="00B60901" w:rsidP="000F3C31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0F3C31">
                    <w:rPr>
                      <w:rFonts w:ascii="Arial" w:hAnsi="Arial" w:cs="Arial"/>
                      <w:b/>
                      <w:sz w:val="48"/>
                      <w:szCs w:val="48"/>
                    </w:rPr>
                    <w:t>Sottosezione di Cuneo</w:t>
                  </w:r>
                </w:p>
              </w:txbxContent>
            </v:textbox>
          </v:shape>
        </w:pict>
      </w:r>
      <w:r w:rsidRPr="000F1847">
        <w:rPr>
          <w:rFonts w:ascii="Comic Sans MS" w:hAnsi="Comic Sans MS"/>
          <w:noProof/>
          <w:sz w:val="20"/>
          <w:szCs w:val="2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278.25pt;height:91.5pt;visibility:visible">
            <v:imagedata r:id="rId4" o:title=""/>
          </v:shape>
        </w:pict>
      </w:r>
    </w:p>
    <w:p w:rsidR="00B60901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</w:p>
    <w:p w:rsidR="00B60901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</w:p>
    <w:p w:rsidR="00B60901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noProof/>
          <w:lang w:eastAsia="it-IT"/>
        </w:rPr>
        <w:pict>
          <v:shape id="_x0000_s1028" type="#_x0000_t202" style="position:absolute;left:0;text-align:left;margin-left:85.65pt;margin-top:28.1pt;width:510pt;height:41pt;z-index:251658240" stroked="f">
            <v:textbox>
              <w:txbxContent>
                <w:p w:rsidR="00B60901" w:rsidRPr="00B817F7" w:rsidRDefault="00B60901" w:rsidP="005F48A9">
                  <w:pPr>
                    <w:jc w:val="center"/>
                    <w:rPr>
                      <w:rFonts w:ascii="Arial" w:hAnsi="Arial" w:cs="Arial"/>
                      <w:b/>
                      <w:color w:val="003300"/>
                      <w:sz w:val="72"/>
                      <w:szCs w:val="72"/>
                    </w:rPr>
                  </w:pPr>
                  <w:r w:rsidRPr="00B817F7">
                    <w:rPr>
                      <w:rFonts w:ascii="Arial" w:hAnsi="Arial" w:cs="Arial"/>
                      <w:b/>
                      <w:color w:val="003300"/>
                      <w:sz w:val="72"/>
                      <w:szCs w:val="72"/>
                    </w:rPr>
                    <w:t>CUNEO, 16-17 APRILE 2014</w:t>
                  </w:r>
                </w:p>
                <w:p w:rsidR="00B60901" w:rsidRDefault="00B60901"/>
              </w:txbxContent>
            </v:textbox>
          </v:shape>
        </w:pict>
      </w:r>
    </w:p>
    <w:p w:rsidR="00B60901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</w:p>
    <w:p w:rsidR="00B60901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noProof/>
          <w:lang w:eastAsia="it-IT"/>
        </w:rPr>
        <w:pict>
          <v:shape id="_x0000_s1029" type="#_x0000_t202" style="position:absolute;left:0;text-align:left;margin-left:356.9pt;margin-top:5.75pt;width:316pt;height:653pt;z-index:251659264" filled="f" fillcolor="#ffc000" stroked="f">
            <v:textbox>
              <w:txbxContent>
                <w:p w:rsidR="00B60901" w:rsidRPr="00A73F99" w:rsidRDefault="00B60901" w:rsidP="003B54DD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 xml:space="preserve">PROGRAMMA </w:t>
                  </w:r>
                </w:p>
                <w:p w:rsidR="00B60901" w:rsidRPr="00A73F99" w:rsidRDefault="00B60901" w:rsidP="000855F1">
                  <w:pPr>
                    <w:spacing w:after="120" w:line="312" w:lineRule="auto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Mercoledì 16 aprile: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7,30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arrivo della reliquia nella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cappella 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  <w:t>dell'ospedale Santa Croce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8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S. Messa presieduta da don Gianni Riberi,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vicario generale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9,15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preghiera delle Lodi mattutine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S. Rosario: Misteri Gaudiosi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11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S. Rosario: Misteri Dolorosi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12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preghiera dell' Ora Media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12,30-14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preghiera personale e silenziosa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14,30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arrivo della reliquia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al Santuario di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  <w:t>Fontanelle di Boves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15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S. Rosario: Misteri Gloriosi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16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S. Rosario: Misteri della Luce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17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preghiera dei Vespri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18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S. Messa presieduta da monsignor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Giuseppe Cavallotto, vescovo di Cuneo e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Fossano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19,30-20,30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lettura dei pensieri di Bernadette</w:t>
                  </w:r>
                </w:p>
                <w:p w:rsidR="00B60901" w:rsidRPr="00A73F99" w:rsidRDefault="00B60901" w:rsidP="000855F1">
                  <w:pPr>
                    <w:spacing w:after="12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21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Via Crucis e processione aux flambeaux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dal Santuario fino alla riproduzione della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grotta di Lourdes sul piazzale</w:t>
                  </w:r>
                </w:p>
                <w:p w:rsidR="00B60901" w:rsidRPr="00A73F99" w:rsidRDefault="00B60901" w:rsidP="000855F1">
                  <w:pPr>
                    <w:spacing w:line="312" w:lineRule="auto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Giovedì 17 aprile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: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7,30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preghiera delle Lodi mattutine presso il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Santuario di Fontanelle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8,15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la reliquia verrà trasferita  nella cappella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della Piccola Casa della Divina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Provvidenza,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il Cottolengo di Cuneo</w:t>
                  </w:r>
                </w:p>
                <w:p w:rsidR="00B60901" w:rsidRPr="000855F1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14,30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arrivo della reliquia presso la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parrocchia </w:t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ab/>
                    <w:t>S. Paolo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0855F1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di Cuneo</w:t>
                  </w:r>
                </w:p>
                <w:p w:rsidR="00B60901" w:rsidRPr="00A73F99" w:rsidRDefault="00B60901" w:rsidP="000855F1">
                  <w:pPr>
                    <w:spacing w:after="0" w:line="312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ore 15,30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 xml:space="preserve">recita del S. Rosario con lettura dei </w:t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 w:rsidRPr="00A73F99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pensieri di Bernadette presso la cappe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lla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ab/>
                    <w:t>della parrocchia S. Paolo</w:t>
                  </w:r>
                </w:p>
                <w:p w:rsidR="00B60901" w:rsidRPr="00A73F99" w:rsidRDefault="00B60901" w:rsidP="000855F1">
                  <w:pPr>
                    <w:spacing w:line="360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  <w:p w:rsidR="00B60901" w:rsidRDefault="00B60901" w:rsidP="00362FD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60901" w:rsidRPr="00871F1E" w:rsidRDefault="00B60901" w:rsidP="00362FD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60901" w:rsidRPr="003B54DD" w:rsidRDefault="00B60901" w:rsidP="003B54DD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B60901" w:rsidRPr="005F48A9" w:rsidRDefault="00B60901" w:rsidP="000F3C31">
      <w:pPr>
        <w:jc w:val="center"/>
        <w:rPr>
          <w:rFonts w:ascii="Arial" w:hAnsi="Arial" w:cs="Arial"/>
          <w:b/>
          <w:sz w:val="60"/>
          <w:szCs w:val="60"/>
        </w:rPr>
      </w:pPr>
    </w:p>
    <w:p w:rsidR="00B60901" w:rsidRPr="005F48A9" w:rsidRDefault="00B60901" w:rsidP="005F48A9">
      <w:pPr>
        <w:rPr>
          <w:rFonts w:ascii="Arial" w:hAnsi="Arial" w:cs="Arial"/>
          <w:b/>
          <w:sz w:val="72"/>
          <w:szCs w:val="72"/>
        </w:rPr>
      </w:pPr>
      <w:r w:rsidRPr="000F1847">
        <w:rPr>
          <w:rFonts w:ascii="Arial" w:hAnsi="Arial" w:cs="Arial"/>
          <w:b/>
          <w:noProof/>
          <w:sz w:val="72"/>
          <w:szCs w:val="72"/>
          <w:lang w:eastAsia="it-IT"/>
        </w:rPr>
        <w:pict>
          <v:shape id="_x0000_i1026" type="#_x0000_t75" alt="http://upload.wikimedia.org/wikipedia/commons/9/98/Bernadette_Soubirous.jpg" style="width:321pt;height:45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IAAZ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kZvcm1hdHRpbmdQcmludGVy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A2&#10;LTExLTI5VDE2OjUyOjM1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yPC9pbnRlZ2VyPgoJCQkJPGtleT5jb20uYXBwbGUucHJpbnQudGlja2V0&#10;LmNsaWVudDwva2V5PgoJCQkJPHN0cmluZz5jb20uYXBwbGUucHJpbnRpbmdtYW5hZ2VyPC9zdHJp&#10;bmc+CgkJCQk8a2V5PmNvbS5hcHBsZS5wcmludC50aWNrZXQubW9kRGF0ZTwva2V5PgoJCQkJPGRh&#10;dGU+MjAwNi0xMS0yOVQxNjo1MjozNV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A2&#10;LTExLTI5VDE2OjUyOjM1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DYtMTEtMjlUMTY6NTI6MzV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DYtMTEtMjlUMTY6NTI6MzV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TU5PC9y&#10;ZWFsPgoJCQkJCQk8cmVhbD43ODM8L3JlYWw+CgkJCQkJPC9hcnJheT4KCQkJCQk8a2V5PmNvbS5h&#10;cHBsZS5wcmludC50aWNrZXQuY2xpZW50PC9rZXk+CgkJCQkJPHN0cmluZz5jb20uYXBwbGUucHJp&#10;bnRpbmdtYW5hZ2VyPC9zdHJpbmc+CgkJCQkJPGtleT5jb20uYXBwbGUucHJpbnQudGlja2V0Lm1v&#10;ZERhdGU8L2tleT4KCQkJCQk8ZGF0ZT4yMDA4LTAzLTEzVDEwOjE0OjUy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VBhcGVyTmFtZTwv&#10;a2V5PgoJCQkJCTxzdHJpbmc+aXNvLWE0PC9zdHJpbmc+CgkJCQkJPGtleT5jb20uYXBwbGUucHJp&#10;bnQudGlja2V0LmNsaWVudDwva2V5PgoJCQkJCTxzdHJpbmc+Y29tLmFwcGxlLnByaW50aW5nbWFu&#10;YWdlcjwvc3RyaW5nPgoJCQkJCTxrZXk+Y29tLmFwcGxlLnByaW50LnRpY2tldC5tb2REYXRlPC9r&#10;ZXk+CgkJCQkJPGRhdGU+MjAwNi0xMS0yOVQxNjo1MjozNV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aW5n&#10;bWFuYWdlcjwvc3RyaW5nPgoJCQkJCTxrZXk+Y29tLmFwcGxlLnByaW50LnRpY2tldC5tb2REYXRl&#10;PC9rZXk+CgkJCQkJPGRhdGU+MjAwNi0xMS0yOVQxNjo1MjozNV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IvAw//7v/uAkEDOANlBXsD4AACAAAASABIAAAAAALYAigAAQAA&#10;AGQAAAABAAMDAwAAAAF//wABAAEAAAAAAAAAAAAAAABoCAAZAZAAAAAAACAAAAAAAAAAAAAAAAAA&#10;AAAAAAAAAAAAAAAAADhCSU0D7QAAAAAAEACCAAAAAQACAII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GcgAAAABSZ2h0bG9uZwAABQ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">
            <v:imagedata r:id="rId5" o:title="" cropbottom="-124f" blacklevel="9830f"/>
            <o:lock v:ext="edit" aspectratio="f"/>
          </v:shape>
        </w:pict>
      </w:r>
    </w:p>
    <w:p w:rsidR="00B60901" w:rsidRPr="000F3C31" w:rsidRDefault="00B60901" w:rsidP="000F3C31">
      <w:pPr>
        <w:jc w:val="center"/>
        <w:rPr>
          <w:rFonts w:ascii="Arial" w:hAnsi="Arial" w:cs="Arial"/>
          <w:b/>
          <w:sz w:val="96"/>
          <w:szCs w:val="96"/>
        </w:rPr>
      </w:pPr>
    </w:p>
    <w:sectPr w:rsidR="00B60901" w:rsidRPr="000F3C31" w:rsidSect="000F3C31">
      <w:pgSz w:w="14572" w:h="20639" w:code="12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283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C31"/>
    <w:rsid w:val="00044F0C"/>
    <w:rsid w:val="000855F1"/>
    <w:rsid w:val="000F1847"/>
    <w:rsid w:val="000F3C31"/>
    <w:rsid w:val="001F76C4"/>
    <w:rsid w:val="002D490E"/>
    <w:rsid w:val="002F16B6"/>
    <w:rsid w:val="003338FC"/>
    <w:rsid w:val="00362FD7"/>
    <w:rsid w:val="003B54DD"/>
    <w:rsid w:val="003E4B6F"/>
    <w:rsid w:val="0052238D"/>
    <w:rsid w:val="00573504"/>
    <w:rsid w:val="005962EA"/>
    <w:rsid w:val="005F48A9"/>
    <w:rsid w:val="0067595A"/>
    <w:rsid w:val="006A3B59"/>
    <w:rsid w:val="007235D4"/>
    <w:rsid w:val="00744519"/>
    <w:rsid w:val="00756620"/>
    <w:rsid w:val="00871F1E"/>
    <w:rsid w:val="0090582B"/>
    <w:rsid w:val="00952995"/>
    <w:rsid w:val="00962CAB"/>
    <w:rsid w:val="00A73F99"/>
    <w:rsid w:val="00A86BAD"/>
    <w:rsid w:val="00AF5D0F"/>
    <w:rsid w:val="00B36602"/>
    <w:rsid w:val="00B60901"/>
    <w:rsid w:val="00B817F7"/>
    <w:rsid w:val="00B90A0E"/>
    <w:rsid w:val="00B9631D"/>
    <w:rsid w:val="00C4627C"/>
    <w:rsid w:val="00CC4FBD"/>
    <w:rsid w:val="00D03496"/>
    <w:rsid w:val="00D22C6C"/>
    <w:rsid w:val="00E315B3"/>
    <w:rsid w:val="00ED19B5"/>
    <w:rsid w:val="00F62A9D"/>
    <w:rsid w:val="00FA6AA7"/>
    <w:rsid w:val="00FD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49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3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</Words>
  <Characters>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Gianfranco</dc:creator>
  <cp:keywords/>
  <dc:description/>
  <cp:lastModifiedBy>pittavino_m</cp:lastModifiedBy>
  <cp:revision>2</cp:revision>
  <dcterms:created xsi:type="dcterms:W3CDTF">2014-04-11T07:35:00Z</dcterms:created>
  <dcterms:modified xsi:type="dcterms:W3CDTF">2014-04-11T07:35:00Z</dcterms:modified>
</cp:coreProperties>
</file>